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D14" w:rsidRPr="005B472F" w:rsidRDefault="00B75D14" w:rsidP="006E0121">
      <w:pPr>
        <w:tabs>
          <w:tab w:val="left" w:pos="4860"/>
        </w:tabs>
        <w:jc w:val="center"/>
        <w:outlineLvl w:val="0"/>
        <w:rPr>
          <w:rFonts w:ascii="Comic Sans MS" w:hAnsi="Comic Sans MS"/>
          <w:sz w:val="40"/>
          <w:szCs w:val="40"/>
        </w:rPr>
      </w:pPr>
      <w:smartTag w:uri="urn:schemas-microsoft-com:office:smarttags" w:element="PlaceName">
        <w:smartTag w:uri="urn:schemas-microsoft-com:office:smarttags" w:element="place">
          <w:r w:rsidRPr="005B472F">
            <w:rPr>
              <w:rFonts w:ascii="Comic Sans MS" w:hAnsi="Comic Sans MS"/>
              <w:sz w:val="40"/>
              <w:szCs w:val="40"/>
            </w:rPr>
            <w:t>St. Johns</w:t>
          </w:r>
        </w:smartTag>
        <w:r w:rsidRPr="005B472F">
          <w:rPr>
            <w:rFonts w:ascii="Comic Sans MS" w:hAnsi="Comic Sans MS"/>
            <w:sz w:val="40"/>
            <w:szCs w:val="40"/>
          </w:rPr>
          <w:t xml:space="preserve"> </w:t>
        </w:r>
        <w:smartTag w:uri="urn:schemas-microsoft-com:office:smarttags" w:element="PlaceName">
          <w:r w:rsidRPr="005B472F">
            <w:rPr>
              <w:rFonts w:ascii="Comic Sans MS" w:hAnsi="Comic Sans MS"/>
              <w:sz w:val="40"/>
              <w:szCs w:val="40"/>
            </w:rPr>
            <w:t>Lutheran</w:t>
          </w:r>
        </w:smartTag>
        <w:r w:rsidRPr="005B472F">
          <w:rPr>
            <w:rFonts w:ascii="Comic Sans MS" w:hAnsi="Comic Sans MS"/>
            <w:sz w:val="40"/>
            <w:szCs w:val="40"/>
          </w:rPr>
          <w:t xml:space="preserve"> </w:t>
        </w:r>
        <w:smartTag w:uri="urn:schemas-microsoft-com:office:smarttags" w:element="PlaceType">
          <w:r w:rsidRPr="005B472F">
            <w:rPr>
              <w:rFonts w:ascii="Comic Sans MS" w:hAnsi="Comic Sans MS"/>
              <w:sz w:val="40"/>
              <w:szCs w:val="40"/>
            </w:rPr>
            <w:t>Church</w:t>
          </w:r>
        </w:smartTag>
      </w:smartTag>
    </w:p>
    <w:p w:rsidR="00B75D14" w:rsidRPr="005B472F" w:rsidRDefault="00B75D14" w:rsidP="006E0121">
      <w:pPr>
        <w:jc w:val="center"/>
        <w:outlineLvl w:val="0"/>
        <w:rPr>
          <w:rFonts w:ascii="Comic Sans MS" w:hAnsi="Comic Sans MS"/>
          <w:sz w:val="40"/>
          <w:szCs w:val="40"/>
        </w:rPr>
      </w:pPr>
      <w:smartTag w:uri="urn:schemas-microsoft-com:office:smarttags" w:element="address">
        <w:smartTag w:uri="urn:schemas-microsoft-com:office:smarttags" w:element="Street">
          <w:r w:rsidRPr="005B472F">
            <w:rPr>
              <w:rFonts w:ascii="Comic Sans MS" w:hAnsi="Comic Sans MS"/>
              <w:sz w:val="40"/>
              <w:szCs w:val="40"/>
            </w:rPr>
            <w:t>3738 Morgan</w:t>
          </w:r>
          <w:r>
            <w:rPr>
              <w:rFonts w:ascii="Comic Sans MS" w:hAnsi="Comic Sans MS"/>
              <w:sz w:val="40"/>
              <w:szCs w:val="40"/>
            </w:rPr>
            <w:t xml:space="preserve"> F</w:t>
          </w:r>
          <w:r w:rsidRPr="005B472F">
            <w:rPr>
              <w:rFonts w:ascii="Comic Sans MS" w:hAnsi="Comic Sans MS"/>
              <w:sz w:val="40"/>
              <w:szCs w:val="40"/>
            </w:rPr>
            <w:t>ord Rd.</w:t>
          </w:r>
        </w:smartTag>
      </w:smartTag>
    </w:p>
    <w:p w:rsidR="00B75D14" w:rsidRPr="005B472F" w:rsidRDefault="00B75D14" w:rsidP="006E0121">
      <w:pPr>
        <w:jc w:val="center"/>
        <w:outlineLvl w:val="0"/>
        <w:rPr>
          <w:rFonts w:ascii="Comic Sans MS" w:hAnsi="Comic Sans MS"/>
          <w:sz w:val="40"/>
          <w:szCs w:val="40"/>
        </w:rPr>
      </w:pPr>
      <w:smartTag w:uri="urn:schemas-microsoft-com:office:smarttags" w:element="City">
        <w:smartTag w:uri="urn:schemas-microsoft-com:office:smarttags" w:element="place">
          <w:r w:rsidRPr="005B472F">
            <w:rPr>
              <w:rFonts w:ascii="Comic Sans MS" w:hAnsi="Comic Sans MS"/>
              <w:sz w:val="40"/>
              <w:szCs w:val="40"/>
            </w:rPr>
            <w:t>St. Louis</w:t>
          </w:r>
        </w:smartTag>
        <w:r w:rsidRPr="005B472F">
          <w:rPr>
            <w:rFonts w:ascii="Comic Sans MS" w:hAnsi="Comic Sans MS"/>
            <w:sz w:val="40"/>
            <w:szCs w:val="40"/>
          </w:rPr>
          <w:t xml:space="preserve">, </w:t>
        </w:r>
        <w:smartTag w:uri="urn:schemas-microsoft-com:office:smarttags" w:element="PostalCode">
          <w:smartTag w:uri="urn:schemas-microsoft-com:office:smarttags" w:element="State">
            <w:r w:rsidRPr="005B472F">
              <w:rPr>
                <w:rFonts w:ascii="Comic Sans MS" w:hAnsi="Comic Sans MS"/>
                <w:sz w:val="40"/>
                <w:szCs w:val="40"/>
              </w:rPr>
              <w:t>MO</w:t>
            </w:r>
          </w:smartTag>
        </w:smartTag>
        <w:r w:rsidRPr="005B472F">
          <w:rPr>
            <w:rFonts w:ascii="Comic Sans MS" w:hAnsi="Comic Sans MS"/>
            <w:sz w:val="40"/>
            <w:szCs w:val="40"/>
          </w:rPr>
          <w:t xml:space="preserve"> </w:t>
        </w:r>
        <w:smartTag w:uri="urn:schemas-microsoft-com:office:smarttags" w:element="place">
          <w:r w:rsidRPr="005B472F">
            <w:rPr>
              <w:rFonts w:ascii="Comic Sans MS" w:hAnsi="Comic Sans MS"/>
              <w:sz w:val="40"/>
              <w:szCs w:val="40"/>
            </w:rPr>
            <w:t>63116</w:t>
          </w:r>
        </w:smartTag>
      </w:smartTag>
    </w:p>
    <w:p w:rsidR="00B75D14" w:rsidRPr="0091605E" w:rsidRDefault="00B75D14" w:rsidP="006E0121">
      <w:pPr>
        <w:jc w:val="center"/>
        <w:rPr>
          <w:rFonts w:ascii="Comic Sans MS" w:hAnsi="Comic Sans MS"/>
          <w:sz w:val="10"/>
          <w:szCs w:val="10"/>
        </w:rPr>
      </w:pPr>
    </w:p>
    <w:p w:rsidR="00B75D14" w:rsidRDefault="00B75D14" w:rsidP="006E0121">
      <w:pPr>
        <w:jc w:val="center"/>
        <w:rPr>
          <w:rFonts w:ascii="Comic Sans MS" w:hAnsi="Comic Sans MS"/>
        </w:rPr>
      </w:pPr>
      <w:r w:rsidRPr="000D5F9A">
        <w:rPr>
          <w:rFonts w:ascii="Comic Sans MS" w:hAnsi="Comic Sans MS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135pt;height:68.25pt;visibility:visible">
            <v:imagedata r:id="rId4" o:title=""/>
          </v:shape>
        </w:pict>
      </w:r>
    </w:p>
    <w:p w:rsidR="00B75D14" w:rsidRPr="0091605E" w:rsidRDefault="00B75D14" w:rsidP="006E0121">
      <w:pPr>
        <w:jc w:val="center"/>
        <w:rPr>
          <w:rFonts w:ascii="Comic Sans MS" w:hAnsi="Comic Sans MS"/>
          <w:sz w:val="10"/>
          <w:szCs w:val="10"/>
        </w:rPr>
      </w:pPr>
    </w:p>
    <w:p w:rsidR="00B75D14" w:rsidRPr="005B472F" w:rsidRDefault="00B75D14" w:rsidP="006E0121">
      <w:pPr>
        <w:jc w:val="center"/>
        <w:rPr>
          <w:rFonts w:ascii="Comic Sans MS" w:hAnsi="Comic Sans MS"/>
          <w:sz w:val="36"/>
        </w:rPr>
      </w:pPr>
      <w:r>
        <w:rPr>
          <w:rFonts w:ascii="Comic Sans MS" w:hAnsi="Comic Sans MS"/>
          <w:sz w:val="36"/>
        </w:rPr>
        <w:t>Saturday, April 2, 2016</w:t>
      </w:r>
    </w:p>
    <w:p w:rsidR="00B75D14" w:rsidRPr="005B472F" w:rsidRDefault="00B75D14" w:rsidP="006E0121">
      <w:pPr>
        <w:jc w:val="center"/>
        <w:rPr>
          <w:rFonts w:ascii="Comic Sans MS" w:hAnsi="Comic Sans MS"/>
          <w:sz w:val="36"/>
        </w:rPr>
      </w:pPr>
      <w:r w:rsidRPr="005B472F">
        <w:rPr>
          <w:rFonts w:ascii="Comic Sans MS" w:hAnsi="Comic Sans MS"/>
          <w:sz w:val="36"/>
        </w:rPr>
        <w:t>11:00 AM to 4:00 PM</w:t>
      </w:r>
    </w:p>
    <w:p w:rsidR="00B75D14" w:rsidRPr="0091605E" w:rsidRDefault="00B75D14" w:rsidP="006E0121">
      <w:pPr>
        <w:rPr>
          <w:rFonts w:ascii="Comic Sans MS" w:hAnsi="Comic Sans MS"/>
          <w:sz w:val="10"/>
          <w:szCs w:val="10"/>
        </w:rPr>
      </w:pPr>
    </w:p>
    <w:p w:rsidR="00B75D14" w:rsidRPr="005B472F" w:rsidRDefault="00B75D14" w:rsidP="006E0121">
      <w:pPr>
        <w:outlineLvl w:val="0"/>
        <w:rPr>
          <w:rFonts w:ascii="Comic Sans MS" w:hAnsi="Comic Sans MS"/>
          <w:sz w:val="28"/>
        </w:rPr>
      </w:pPr>
      <w:r w:rsidRPr="005B472F">
        <w:rPr>
          <w:rFonts w:ascii="Comic Sans MS" w:hAnsi="Comic Sans MS"/>
          <w:sz w:val="28"/>
        </w:rPr>
        <w:t>Menu will include</w:t>
      </w:r>
    </w:p>
    <w:p w:rsidR="00B75D14" w:rsidRPr="0091605E" w:rsidRDefault="00B75D14" w:rsidP="006E0121">
      <w:pPr>
        <w:rPr>
          <w:rFonts w:ascii="Comic Sans MS" w:hAnsi="Comic Sans MS"/>
          <w:sz w:val="10"/>
          <w:szCs w:val="10"/>
        </w:rPr>
      </w:pPr>
    </w:p>
    <w:p w:rsidR="00B75D14" w:rsidRDefault="00B75D14" w:rsidP="006E0121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1 Piece Hot Dog Sandwich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$3.00</w:t>
      </w:r>
    </w:p>
    <w:p w:rsidR="00B75D14" w:rsidRPr="005B472F" w:rsidRDefault="00B75D14" w:rsidP="006E0121">
      <w:pPr>
        <w:rPr>
          <w:rFonts w:ascii="Comic Sans MS" w:hAnsi="Comic Sans MS"/>
          <w:sz w:val="28"/>
        </w:rPr>
      </w:pPr>
      <w:bookmarkStart w:id="0" w:name="_GoBack"/>
      <w:bookmarkEnd w:id="0"/>
      <w:r>
        <w:rPr>
          <w:noProof/>
        </w:rPr>
        <w:pict>
          <v:shape id="Picture 2" o:spid="_x0000_s1026" type="#_x0000_t75" style="position:absolute;margin-left:402.35pt;margin-top:31.8pt;width:96pt;height:94.9pt;z-index:251658240;visibility:visible">
            <v:imagedata r:id="rId5" o:title=""/>
            <w10:wrap type="square"/>
          </v:shape>
        </w:pict>
      </w:r>
      <w:r>
        <w:rPr>
          <w:rFonts w:ascii="Comic Sans MS" w:hAnsi="Comic Sans MS"/>
          <w:sz w:val="28"/>
        </w:rPr>
        <w:t>1 Piece Bratwurst Sandwich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$3.50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</w:p>
    <w:p w:rsidR="00B75D14" w:rsidRPr="005B472F" w:rsidRDefault="00B75D14" w:rsidP="006E0121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2 Piece Bratwurst Dinner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$7.00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</w:p>
    <w:p w:rsidR="00B75D14" w:rsidRPr="005B472F" w:rsidRDefault="00B75D14" w:rsidP="006E0121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½ Pork Steak Sandwich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$5.50</w:t>
      </w:r>
    </w:p>
    <w:p w:rsidR="00B75D14" w:rsidRPr="005B472F" w:rsidRDefault="00B75D14" w:rsidP="006E0121">
      <w:pPr>
        <w:rPr>
          <w:rFonts w:ascii="Comic Sans MS" w:hAnsi="Comic Sans MS"/>
          <w:sz w:val="28"/>
        </w:rPr>
      </w:pPr>
      <w:r w:rsidRPr="005B472F">
        <w:rPr>
          <w:rFonts w:ascii="Comic Sans MS" w:hAnsi="Comic Sans MS"/>
          <w:sz w:val="28"/>
        </w:rPr>
        <w:t xml:space="preserve">Pork Steak </w:t>
      </w:r>
      <w:r>
        <w:rPr>
          <w:rFonts w:ascii="Comic Sans MS" w:hAnsi="Comic Sans MS"/>
          <w:sz w:val="28"/>
        </w:rPr>
        <w:t>Dinner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$8.50</w:t>
      </w:r>
    </w:p>
    <w:p w:rsidR="00B75D14" w:rsidRPr="005B472F" w:rsidRDefault="00B75D14" w:rsidP="006E0121">
      <w:pPr>
        <w:rPr>
          <w:rFonts w:ascii="Comic Sans MS" w:hAnsi="Comic Sans MS"/>
          <w:sz w:val="28"/>
        </w:rPr>
      </w:pPr>
      <w:r w:rsidRPr="005B472F">
        <w:rPr>
          <w:rFonts w:ascii="Comic Sans MS" w:hAnsi="Comic Sans MS"/>
          <w:sz w:val="28"/>
        </w:rPr>
        <w:t>¼ Chicken Sandwich</w:t>
      </w:r>
      <w:r w:rsidRPr="005B472F">
        <w:rPr>
          <w:rFonts w:ascii="Comic Sans MS" w:hAnsi="Comic Sans MS"/>
          <w:sz w:val="28"/>
        </w:rPr>
        <w:tab/>
      </w:r>
      <w:r w:rsidRPr="005B472F">
        <w:rPr>
          <w:rFonts w:ascii="Comic Sans MS" w:hAnsi="Comic Sans MS"/>
          <w:sz w:val="28"/>
        </w:rPr>
        <w:tab/>
      </w:r>
      <w:r w:rsidRPr="005B472F"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$5.50</w:t>
      </w:r>
    </w:p>
    <w:p w:rsidR="00B75D14" w:rsidRPr="005B472F" w:rsidRDefault="00B75D14" w:rsidP="006E0121">
      <w:p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½ Chicken Dinner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  <w:t>$8.50</w:t>
      </w:r>
    </w:p>
    <w:p w:rsidR="00B75D14" w:rsidRPr="005B472F" w:rsidRDefault="00B75D14" w:rsidP="006E0121">
      <w:pPr>
        <w:rPr>
          <w:rFonts w:ascii="Comic Sans MS" w:hAnsi="Comic Sans MS"/>
          <w:sz w:val="28"/>
        </w:rPr>
      </w:pPr>
      <w:r w:rsidRPr="005B472F">
        <w:rPr>
          <w:rFonts w:ascii="Comic Sans MS" w:hAnsi="Comic Sans MS"/>
          <w:sz w:val="28"/>
        </w:rPr>
        <w:t>½ Rack of Ribs Dinner</w:t>
      </w:r>
      <w:r w:rsidRPr="005B472F">
        <w:rPr>
          <w:rFonts w:ascii="Comic Sans MS" w:hAnsi="Comic Sans MS"/>
          <w:sz w:val="28"/>
        </w:rPr>
        <w:tab/>
      </w:r>
      <w:r w:rsidRPr="005B472F">
        <w:rPr>
          <w:rFonts w:ascii="Comic Sans MS" w:hAnsi="Comic Sans MS"/>
          <w:sz w:val="28"/>
        </w:rPr>
        <w:tab/>
      </w:r>
      <w:r w:rsidRPr="005B472F"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 xml:space="preserve">      $10. 00</w:t>
      </w:r>
      <w:r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ab/>
      </w:r>
    </w:p>
    <w:p w:rsidR="00B75D14" w:rsidRPr="005B472F" w:rsidRDefault="00B75D14" w:rsidP="006E0121">
      <w:pPr>
        <w:rPr>
          <w:rFonts w:ascii="Comic Sans MS" w:hAnsi="Comic Sans MS"/>
          <w:sz w:val="28"/>
        </w:rPr>
      </w:pPr>
      <w:r w:rsidRPr="005B472F">
        <w:rPr>
          <w:rFonts w:ascii="Comic Sans MS" w:hAnsi="Comic Sans MS"/>
          <w:sz w:val="28"/>
        </w:rPr>
        <w:t>Rack of Ribs Dinner</w:t>
      </w:r>
      <w:r w:rsidRPr="005B472F">
        <w:rPr>
          <w:rFonts w:ascii="Comic Sans MS" w:hAnsi="Comic Sans MS"/>
          <w:sz w:val="28"/>
        </w:rPr>
        <w:tab/>
      </w:r>
      <w:r w:rsidRPr="005B472F">
        <w:rPr>
          <w:rFonts w:ascii="Comic Sans MS" w:hAnsi="Comic Sans MS"/>
          <w:sz w:val="28"/>
        </w:rPr>
        <w:tab/>
      </w:r>
      <w:r w:rsidRPr="005B472F">
        <w:rPr>
          <w:rFonts w:ascii="Comic Sans MS" w:hAnsi="Comic Sans MS"/>
          <w:sz w:val="28"/>
        </w:rPr>
        <w:tab/>
      </w:r>
      <w:r>
        <w:rPr>
          <w:rFonts w:ascii="Comic Sans MS" w:hAnsi="Comic Sans MS"/>
          <w:sz w:val="28"/>
        </w:rPr>
        <w:t xml:space="preserve">      $19.00</w:t>
      </w:r>
      <w:r>
        <w:rPr>
          <w:rFonts w:ascii="Comic Sans MS" w:hAnsi="Comic Sans MS"/>
          <w:sz w:val="28"/>
        </w:rPr>
        <w:tab/>
      </w:r>
    </w:p>
    <w:p w:rsidR="00B75D14" w:rsidRPr="00AB2FDF" w:rsidRDefault="00B75D14" w:rsidP="006E0121">
      <w:pPr>
        <w:rPr>
          <w:rFonts w:ascii="Comic Sans MS" w:hAnsi="Comic Sans MS"/>
          <w:sz w:val="10"/>
          <w:szCs w:val="10"/>
        </w:rPr>
      </w:pPr>
    </w:p>
    <w:p w:rsidR="00B75D14" w:rsidRPr="005B472F" w:rsidRDefault="00B75D14" w:rsidP="006E0121">
      <w:pPr>
        <w:rPr>
          <w:rFonts w:ascii="Comic Sans MS" w:hAnsi="Comic Sans MS"/>
          <w:sz w:val="28"/>
        </w:rPr>
      </w:pPr>
      <w:r w:rsidRPr="005B472F">
        <w:rPr>
          <w:rFonts w:ascii="Comic Sans MS" w:hAnsi="Comic Sans MS"/>
          <w:sz w:val="28"/>
        </w:rPr>
        <w:t>Dinners Include Dessert, Bread and a choice of two sides</w:t>
      </w:r>
    </w:p>
    <w:p w:rsidR="00B75D14" w:rsidRPr="005B472F" w:rsidRDefault="00B75D14" w:rsidP="009043E4">
      <w:pPr>
        <w:ind w:firstLine="720"/>
        <w:rPr>
          <w:rFonts w:ascii="Comic Sans MS" w:hAnsi="Comic Sans MS"/>
          <w:sz w:val="28"/>
        </w:rPr>
      </w:pPr>
      <w:r w:rsidRPr="005B472F">
        <w:rPr>
          <w:rFonts w:ascii="Comic Sans MS" w:hAnsi="Comic Sans MS"/>
          <w:sz w:val="28"/>
        </w:rPr>
        <w:t>(Potato Salad, Slaw</w:t>
      </w:r>
      <w:r>
        <w:rPr>
          <w:rFonts w:ascii="Comic Sans MS" w:hAnsi="Comic Sans MS"/>
          <w:sz w:val="28"/>
        </w:rPr>
        <w:t xml:space="preserve"> or </w:t>
      </w:r>
      <w:r w:rsidRPr="005B472F">
        <w:rPr>
          <w:rFonts w:ascii="Comic Sans MS" w:hAnsi="Comic Sans MS"/>
          <w:sz w:val="28"/>
        </w:rPr>
        <w:t>Beans).</w:t>
      </w:r>
    </w:p>
    <w:p w:rsidR="00B75D14" w:rsidRPr="00AB2FDF" w:rsidRDefault="00B75D14" w:rsidP="006E0121">
      <w:pPr>
        <w:rPr>
          <w:rFonts w:ascii="Comic Sans MS" w:hAnsi="Comic Sans MS"/>
          <w:sz w:val="10"/>
          <w:szCs w:val="10"/>
        </w:rPr>
      </w:pPr>
    </w:p>
    <w:p w:rsidR="00B75D14" w:rsidRPr="0012448E" w:rsidRDefault="00B75D14" w:rsidP="006E0121">
      <w:pPr>
        <w:jc w:val="center"/>
        <w:outlineLvl w:val="0"/>
        <w:rPr>
          <w:rFonts w:ascii="Comic Sans MS" w:hAnsi="Comic Sans MS"/>
          <w:b/>
          <w:sz w:val="28"/>
        </w:rPr>
      </w:pPr>
      <w:r w:rsidRPr="0012448E">
        <w:rPr>
          <w:rFonts w:ascii="Comic Sans MS" w:hAnsi="Comic Sans MS"/>
          <w:b/>
          <w:sz w:val="28"/>
        </w:rPr>
        <w:t>Delivery Available For Four Or More Orders</w:t>
      </w:r>
    </w:p>
    <w:p w:rsidR="00B75D14" w:rsidRPr="00AB2FDF" w:rsidRDefault="00B75D14" w:rsidP="006E0121">
      <w:pPr>
        <w:rPr>
          <w:rFonts w:ascii="Comic Sans MS" w:hAnsi="Comic Sans MS"/>
          <w:sz w:val="10"/>
          <w:szCs w:val="10"/>
        </w:rPr>
      </w:pPr>
    </w:p>
    <w:p w:rsidR="00B75D14" w:rsidRPr="005B472F" w:rsidRDefault="00B75D14" w:rsidP="006E0121">
      <w:pPr>
        <w:outlineLvl w:val="0"/>
        <w:rPr>
          <w:rFonts w:ascii="Comic Sans MS" w:hAnsi="Comic Sans MS"/>
          <w:sz w:val="28"/>
        </w:rPr>
      </w:pPr>
      <w:r w:rsidRPr="005B472F">
        <w:rPr>
          <w:rFonts w:ascii="Comic Sans MS" w:hAnsi="Comic Sans MS"/>
          <w:sz w:val="28"/>
        </w:rPr>
        <w:t>Any questions or Advance order</w:t>
      </w:r>
      <w:r>
        <w:rPr>
          <w:rFonts w:ascii="Comic Sans MS" w:hAnsi="Comic Sans MS"/>
          <w:sz w:val="28"/>
        </w:rPr>
        <w:t>s call Eunice @314 306-0763 or the church office.</w:t>
      </w:r>
    </w:p>
    <w:p w:rsidR="00B75D14" w:rsidRPr="00AB2FDF" w:rsidRDefault="00B75D14" w:rsidP="006E0121">
      <w:pPr>
        <w:rPr>
          <w:rFonts w:ascii="Comic Sans MS" w:hAnsi="Comic Sans MS"/>
          <w:sz w:val="10"/>
          <w:szCs w:val="10"/>
        </w:rPr>
      </w:pPr>
    </w:p>
    <w:p w:rsidR="00B75D14" w:rsidRDefault="00B75D14" w:rsidP="006E0121">
      <w:pPr>
        <w:outlineLvl w:val="0"/>
        <w:rPr>
          <w:rFonts w:ascii="Comic Sans MS" w:hAnsi="Comic Sans MS"/>
          <w:sz w:val="28"/>
        </w:rPr>
      </w:pPr>
      <w:r w:rsidRPr="005B472F">
        <w:rPr>
          <w:rFonts w:ascii="Comic Sans MS" w:hAnsi="Comic Sans MS"/>
          <w:sz w:val="28"/>
        </w:rPr>
        <w:t xml:space="preserve">Email orders to </w:t>
      </w:r>
      <w:r>
        <w:rPr>
          <w:rFonts w:ascii="Comic Sans MS" w:hAnsi="Comic Sans MS"/>
          <w:sz w:val="28"/>
        </w:rPr>
        <w:t>stjohnslcstl@gmail.com</w:t>
      </w:r>
      <w:r w:rsidRPr="005B472F">
        <w:rPr>
          <w:rFonts w:ascii="Comic Sans MS" w:hAnsi="Comic Sans MS"/>
          <w:sz w:val="28"/>
        </w:rPr>
        <w:t xml:space="preserve"> </w:t>
      </w:r>
      <w:r>
        <w:rPr>
          <w:rFonts w:ascii="Comic Sans MS" w:hAnsi="Comic Sans MS"/>
          <w:sz w:val="28"/>
        </w:rPr>
        <w:t>by March 30, 2016  or</w:t>
      </w:r>
    </w:p>
    <w:p w:rsidR="00B75D14" w:rsidRPr="00AB2FDF" w:rsidRDefault="00B75D14" w:rsidP="009043E4">
      <w:pPr>
        <w:outlineLvl w:val="0"/>
        <w:rPr>
          <w:rFonts w:ascii="Comic Sans MS" w:hAnsi="Comic Sans MS"/>
          <w:sz w:val="10"/>
          <w:szCs w:val="10"/>
        </w:rPr>
      </w:pPr>
      <w:r>
        <w:rPr>
          <w:rFonts w:ascii="Comic Sans MS" w:hAnsi="Comic Sans MS"/>
          <w:sz w:val="28"/>
        </w:rPr>
        <w:t xml:space="preserve"> </w:t>
      </w:r>
    </w:p>
    <w:p w:rsidR="00B75D14" w:rsidRPr="005B472F" w:rsidRDefault="00B75D14" w:rsidP="006E0121">
      <w:pPr>
        <w:outlineLvl w:val="0"/>
        <w:rPr>
          <w:rFonts w:ascii="Comic Sans MS" w:hAnsi="Comic Sans MS"/>
          <w:sz w:val="28"/>
        </w:rPr>
      </w:pPr>
      <w:r w:rsidRPr="005B472F">
        <w:rPr>
          <w:rFonts w:ascii="Comic Sans MS" w:hAnsi="Comic Sans MS"/>
          <w:sz w:val="28"/>
        </w:rPr>
        <w:t>To order on the day of the barbecue call (314) 773-0126</w:t>
      </w:r>
    </w:p>
    <w:p w:rsidR="00B75D14" w:rsidRPr="00AB2FDF" w:rsidRDefault="00B75D14" w:rsidP="006E0121">
      <w:pPr>
        <w:rPr>
          <w:rFonts w:ascii="Comic Sans MS" w:hAnsi="Comic Sans MS"/>
          <w:sz w:val="10"/>
          <w:szCs w:val="10"/>
        </w:rPr>
      </w:pPr>
    </w:p>
    <w:p w:rsidR="00B75D14" w:rsidRDefault="00B75D14" w:rsidP="006E0121">
      <w:pPr>
        <w:rPr>
          <w:rFonts w:ascii="Comic Sans MS" w:hAnsi="Comic Sans MS"/>
        </w:rPr>
      </w:pPr>
      <w:r w:rsidRPr="005B472F">
        <w:rPr>
          <w:rFonts w:ascii="Comic Sans MS" w:hAnsi="Comic Sans MS"/>
        </w:rPr>
        <w:t xml:space="preserve">If you would like to have future BBQ announcements emailed to you please provide your email address here _________________ or email to </w:t>
      </w:r>
      <w:r>
        <w:rPr>
          <w:rFonts w:ascii="Comic Sans MS" w:hAnsi="Comic Sans MS"/>
        </w:rPr>
        <w:t>stjohnslcstl@gmail.com</w:t>
      </w:r>
      <w:r w:rsidRPr="005B472F">
        <w:rPr>
          <w:rFonts w:ascii="Comic Sans MS" w:hAnsi="Comic Sans MS"/>
        </w:rPr>
        <w:t xml:space="preserve">. </w:t>
      </w:r>
    </w:p>
    <w:p w:rsidR="00B75D14" w:rsidRPr="005B472F" w:rsidRDefault="00B75D14" w:rsidP="006E0121">
      <w:pPr>
        <w:rPr>
          <w:rFonts w:ascii="Comic Sans MS" w:hAnsi="Comic Sans MS"/>
        </w:rPr>
      </w:pPr>
    </w:p>
    <w:p w:rsidR="00B75D14" w:rsidRPr="00AB2FDF" w:rsidRDefault="00B75D14" w:rsidP="006E0121">
      <w:pPr>
        <w:rPr>
          <w:rFonts w:ascii="Comic Sans MS" w:hAnsi="Comic Sans MS"/>
          <w:sz w:val="10"/>
          <w:szCs w:val="10"/>
        </w:rPr>
      </w:pPr>
    </w:p>
    <w:p w:rsidR="00B75D14" w:rsidRPr="005B472F" w:rsidRDefault="00B75D14" w:rsidP="006E0121">
      <w:pPr>
        <w:outlineLvl w:val="0"/>
        <w:rPr>
          <w:rFonts w:ascii="Comic Sans MS" w:hAnsi="Comic Sans MS"/>
          <w:sz w:val="28"/>
        </w:rPr>
      </w:pPr>
      <w:r w:rsidRPr="005B472F">
        <w:rPr>
          <w:rFonts w:ascii="Comic Sans MS" w:hAnsi="Comic Sans MS"/>
          <w:sz w:val="28"/>
        </w:rPr>
        <w:t>Sponsored by the members of St. Johns Lutheran Church Ushers.</w:t>
      </w:r>
    </w:p>
    <w:p w:rsidR="00B75D14" w:rsidRPr="00AB2FDF" w:rsidRDefault="00B75D14" w:rsidP="006E0121">
      <w:pPr>
        <w:rPr>
          <w:rFonts w:ascii="Comic Sans MS" w:hAnsi="Comic Sans MS"/>
          <w:sz w:val="10"/>
          <w:szCs w:val="10"/>
        </w:rPr>
      </w:pPr>
    </w:p>
    <w:p w:rsidR="00B75D14" w:rsidRPr="005B472F" w:rsidRDefault="00B75D14" w:rsidP="006E0121">
      <w:pPr>
        <w:rPr>
          <w:rFonts w:ascii="Comic Sans MS" w:hAnsi="Comic Sans MS"/>
        </w:rPr>
      </w:pPr>
    </w:p>
    <w:p w:rsidR="00B75D14" w:rsidRDefault="00B75D14"/>
    <w:sectPr w:rsidR="00B75D14" w:rsidSect="00F1285C">
      <w:pgSz w:w="12240" w:h="15840"/>
      <w:pgMar w:top="720" w:right="1152" w:bottom="720" w:left="115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E0121"/>
    <w:rsid w:val="000D4810"/>
    <w:rsid w:val="000D5F9A"/>
    <w:rsid w:val="00114714"/>
    <w:rsid w:val="0012448E"/>
    <w:rsid w:val="001407B0"/>
    <w:rsid w:val="0015427B"/>
    <w:rsid w:val="001559DC"/>
    <w:rsid w:val="00167314"/>
    <w:rsid w:val="00196771"/>
    <w:rsid w:val="001B0DEA"/>
    <w:rsid w:val="001B1C2B"/>
    <w:rsid w:val="001D41D3"/>
    <w:rsid w:val="001F3EBC"/>
    <w:rsid w:val="0020743F"/>
    <w:rsid w:val="00265DB9"/>
    <w:rsid w:val="002841D4"/>
    <w:rsid w:val="002C1425"/>
    <w:rsid w:val="002F16D0"/>
    <w:rsid w:val="00320C84"/>
    <w:rsid w:val="00352E3F"/>
    <w:rsid w:val="003731DB"/>
    <w:rsid w:val="003B31C0"/>
    <w:rsid w:val="004102B4"/>
    <w:rsid w:val="004111F7"/>
    <w:rsid w:val="00431205"/>
    <w:rsid w:val="0043373A"/>
    <w:rsid w:val="0047790D"/>
    <w:rsid w:val="004A2EBB"/>
    <w:rsid w:val="004B2F71"/>
    <w:rsid w:val="00540BBB"/>
    <w:rsid w:val="005A51A5"/>
    <w:rsid w:val="005B472F"/>
    <w:rsid w:val="005F4A9E"/>
    <w:rsid w:val="00677814"/>
    <w:rsid w:val="006A782F"/>
    <w:rsid w:val="006D0C1D"/>
    <w:rsid w:val="006E0121"/>
    <w:rsid w:val="006F280D"/>
    <w:rsid w:val="007042FA"/>
    <w:rsid w:val="007071D9"/>
    <w:rsid w:val="007367F2"/>
    <w:rsid w:val="00766D1F"/>
    <w:rsid w:val="00772FF5"/>
    <w:rsid w:val="00784F99"/>
    <w:rsid w:val="007957B8"/>
    <w:rsid w:val="007C32D1"/>
    <w:rsid w:val="00873C40"/>
    <w:rsid w:val="00891520"/>
    <w:rsid w:val="008F3AE2"/>
    <w:rsid w:val="009043E4"/>
    <w:rsid w:val="009057CE"/>
    <w:rsid w:val="0091605E"/>
    <w:rsid w:val="00922B10"/>
    <w:rsid w:val="00932C3F"/>
    <w:rsid w:val="009C3E9D"/>
    <w:rsid w:val="00A23881"/>
    <w:rsid w:val="00A72615"/>
    <w:rsid w:val="00A74F6D"/>
    <w:rsid w:val="00A95737"/>
    <w:rsid w:val="00AB2FDF"/>
    <w:rsid w:val="00AF76ED"/>
    <w:rsid w:val="00B0716E"/>
    <w:rsid w:val="00B079F9"/>
    <w:rsid w:val="00B348C4"/>
    <w:rsid w:val="00B61859"/>
    <w:rsid w:val="00B75D14"/>
    <w:rsid w:val="00BC5BE6"/>
    <w:rsid w:val="00BC7E13"/>
    <w:rsid w:val="00BD7825"/>
    <w:rsid w:val="00BE7DB7"/>
    <w:rsid w:val="00C316CA"/>
    <w:rsid w:val="00C52037"/>
    <w:rsid w:val="00C93C00"/>
    <w:rsid w:val="00D20697"/>
    <w:rsid w:val="00D41B9A"/>
    <w:rsid w:val="00D509CC"/>
    <w:rsid w:val="00D525D5"/>
    <w:rsid w:val="00DC7EFE"/>
    <w:rsid w:val="00DD23D2"/>
    <w:rsid w:val="00E0741B"/>
    <w:rsid w:val="00E35AFC"/>
    <w:rsid w:val="00E647F6"/>
    <w:rsid w:val="00E64845"/>
    <w:rsid w:val="00E7515E"/>
    <w:rsid w:val="00E87508"/>
    <w:rsid w:val="00EF7596"/>
    <w:rsid w:val="00F1285C"/>
    <w:rsid w:val="00F30CEC"/>
    <w:rsid w:val="00F442F1"/>
    <w:rsid w:val="00F960C2"/>
    <w:rsid w:val="00FF152B"/>
    <w:rsid w:val="00FF7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121"/>
    <w:rPr>
      <w:rFonts w:ascii="Cambria" w:eastAsia="MS Minngs" w:hAnsi="Cambria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E012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147</Words>
  <Characters>844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</dc:title>
  <dc:subject/>
  <dc:creator>Joan Potvin</dc:creator>
  <cp:keywords/>
  <dc:description/>
  <cp:lastModifiedBy>Owner</cp:lastModifiedBy>
  <cp:revision>3</cp:revision>
  <dcterms:created xsi:type="dcterms:W3CDTF">2016-02-22T21:29:00Z</dcterms:created>
  <dcterms:modified xsi:type="dcterms:W3CDTF">2016-02-23T15:26:00Z</dcterms:modified>
</cp:coreProperties>
</file>